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EF7C69" w:rsidRPr="002360E7">
        <w:trPr>
          <w:trHeight w:hRule="exact" w:val="10800"/>
          <w:jc w:val="center"/>
        </w:trPr>
        <w:tc>
          <w:tcPr>
            <w:tcW w:w="3840" w:type="dxa"/>
          </w:tcPr>
          <w:p w:rsidR="00EF7C69" w:rsidRPr="002360E7" w:rsidRDefault="00EF7C69">
            <w:pPr>
              <w:rPr>
                <w:noProof/>
              </w:rPr>
            </w:pPr>
          </w:p>
          <w:p w:rsidR="00EF7C69" w:rsidRPr="002360E7" w:rsidRDefault="0043517A" w:rsidP="00490DC1">
            <w:pPr>
              <w:pStyle w:val="Lgende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-62537</wp:posOffset>
                      </wp:positionH>
                      <wp:positionV relativeFrom="paragraph">
                        <wp:posOffset>5753516</wp:posOffset>
                      </wp:positionV>
                      <wp:extent cx="2562447" cy="914400"/>
                      <wp:effectExtent l="0" t="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447" cy="9144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517A" w:rsidRPr="00631871" w:rsidRDefault="0043517A" w:rsidP="0043517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bookmarkStart w:id="0" w:name="_Hlk504907449"/>
                                  <w:bookmarkStart w:id="1" w:name="_Hlk504907450"/>
                                  <w:r w:rsidRPr="00631871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Partie à retourner au : </w:t>
                                  </w:r>
                                </w:p>
                                <w:p w:rsidR="0043517A" w:rsidRPr="00631871" w:rsidRDefault="0043517A" w:rsidP="0043517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63187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FCO FIRMINY INSERSPORT                                          28, Rue des Perrières                                                     42700 Firminy</w:t>
                                  </w:r>
                                  <w:bookmarkEnd w:id="0"/>
                                  <w:bookmarkEnd w:id="1"/>
                                </w:p>
                                <w:p w:rsidR="0043517A" w:rsidRDefault="0043517A" w:rsidP="0043517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4.9pt;margin-top:453.05pt;width:201.7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" strokecolor="#92d050" strokeweight="1pt">
                      <v:fill r:id="rId7" o:title="" recolor="t" rotate="t" type="frame"/>
                      <v:textbox>
                        <w:txbxContent>
                          <w:p w:rsidR="0043517A" w:rsidRPr="00631871" w:rsidRDefault="0043517A" w:rsidP="0043517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bookmarkStart w:id="2" w:name="_Hlk504907449"/>
                            <w:bookmarkStart w:id="3" w:name="_Hlk504907450"/>
                            <w:r w:rsidRPr="0063187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Partie à retourner au : </w:t>
                            </w:r>
                          </w:p>
                          <w:p w:rsidR="0043517A" w:rsidRPr="00631871" w:rsidRDefault="0043517A" w:rsidP="0043517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63187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  <w:t>FCO FIRMINY INSERSPORT                                          28, Rue des Perrières                                                     42700 Firminy</w:t>
                            </w:r>
                            <w:bookmarkEnd w:id="2"/>
                            <w:bookmarkEnd w:id="3"/>
                          </w:p>
                          <w:p w:rsidR="0043517A" w:rsidRDefault="0043517A" w:rsidP="0043517A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13" w:type="dxa"/>
          </w:tcPr>
          <w:p w:rsidR="00EF7C69" w:rsidRPr="002360E7" w:rsidRDefault="002F360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-2640330</wp:posOffset>
                      </wp:positionH>
                      <wp:positionV relativeFrom="paragraph">
                        <wp:posOffset>-249382</wp:posOffset>
                      </wp:positionV>
                      <wp:extent cx="2987749" cy="6188149"/>
                      <wp:effectExtent l="0" t="0" r="3175" b="3175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749" cy="6188149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0"/>
                                      <a:lumOff val="100000"/>
                                    </a:schemeClr>
                                  </a:gs>
                                  <a:gs pos="27000">
                                    <a:schemeClr val="accent1">
                                      <a:lumMod val="0"/>
                                      <a:lumOff val="100000"/>
                                      <a:alpha val="62000"/>
                                    </a:schemeClr>
                                  </a:gs>
                                  <a:gs pos="100000">
                                    <a:schemeClr val="accent1">
                                      <a:lumMod val="100000"/>
                                    </a:schemeClr>
                                  </a:gs>
                                </a:gsLst>
                                <a:path path="circle">
                                  <a:fillToRect l="50000" t="-80000" r="50000" b="180000"/>
                                </a:path>
                                <a:tileRect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0DC1" w:rsidRPr="00226DF4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</w:pPr>
                                  <w:bookmarkStart w:id="4" w:name="_GoBack"/>
                                  <w:r w:rsidRPr="00226DF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  <w:t>AUTORISATION PARENTALE</w:t>
                                  </w:r>
                                </w:p>
                                <w:p w:rsidR="00490DC1" w:rsidRPr="00AC5D36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Je soussigné</w:t>
                                  </w: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proofErr w:type="spellStart"/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Mme</w:t>
                                  </w:r>
                                  <w:proofErr w:type="gramStart"/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,Mr</w:t>
                                  </w:r>
                                  <w:proofErr w:type="spellEnd"/>
                                  <w:proofErr w:type="gramEnd"/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..............................., domicilié au .......................................................... .......................... </w:t>
                                  </w:r>
                                  <w:proofErr w:type="gramStart"/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autorise</w:t>
                                  </w:r>
                                  <w:proofErr w:type="gramEnd"/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mon enfant ................................. né le ....../........./...... à participer au stage d’hiver du FCO Firminy-Insersport du </w:t>
                                  </w:r>
                                  <w:r w:rsidR="00014ACE"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9 au 13 Avril</w:t>
                                  </w: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2018.</w:t>
                                  </w:r>
                                </w:p>
                                <w:p w:rsidR="001D2411" w:rsidRPr="002C2E3D" w:rsidRDefault="001D241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1D241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En outre, j’autorise le responsable du stage à prendre toutes les mesures d’urgence concernant mon enfant en cas d’accident ou d’infection aiguë nécessitant une hospitalisation ou une intervention chirurgicale avec anesthésie générale. </w:t>
                                  </w: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D’autre part, j’autorise le FCO Firminy- Insersport à utiliser sur ses différents supports de communication et d’information les photographies sur lesquelles apparaissent mon enfant au cours du stage.</w:t>
                                  </w:r>
                                </w:p>
                                <w:p w:rsidR="00490DC1" w:rsidRPr="00AC5D36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Enfin j’autorise mon enfant être véhiculé par les minibus du club du FCO Firminy- Insersport ou par toute personne intervenante lors du stage.</w:t>
                                  </w: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490DC1" w:rsidRPr="002C2E3D" w:rsidRDefault="00490DC1" w:rsidP="00490DC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Afin de pouvoir vous contacter, veuillez joindre votre numéro de</w:t>
                                  </w:r>
                                  <w:r w:rsidR="001D2411"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</w:t>
                                  </w: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portable</w:t>
                                  </w:r>
                                  <w:r w:rsidR="001D2411"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</w:t>
                                  </w: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:</w:t>
                                  </w:r>
                                  <w:r w:rsidR="00D578DC" w:rsidRPr="002C2E3D">
                                    <w:rPr>
                                      <w:rFonts w:ascii="Times New Roman" w:hAnsi="Times New Roman" w:cs="Times New Roman"/>
                                      <w:noProof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</w:t>
                                  </w: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.....................................</w:t>
                                  </w:r>
                                </w:p>
                                <w:p w:rsidR="00490DC1" w:rsidRPr="002C2E3D" w:rsidRDefault="00490DC1" w:rsidP="00490DC1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Signa</w:t>
                                  </w:r>
                                  <w:r w:rsidR="007A3A8B"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t</w:t>
                                  </w:r>
                                  <w:r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ures</w:t>
                                  </w:r>
                                  <w:r w:rsidR="001D2411" w:rsidRPr="002C2E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 :</w:t>
                                  </w:r>
                                  <w:bookmarkEnd w:id="4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7" type="#_x0000_t202" style="position:absolute;margin-left:-207.9pt;margin-top:-19.65pt;width:235.25pt;height:48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" fillcolor="white [20]" stroked="f" strokeweight=".5pt">
                      <v:fill color2="#c45238 [3204]" rotate="t" focusposition=".5,-52429f" focussize="" colors="0 white;17695f white;1 #c45238" focus="100%" type="gradientRadial"/>
                      <v:textbox>
                        <w:txbxContent>
                          <w:p w:rsidR="00490DC1" w:rsidRPr="00226DF4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</w:pPr>
                            <w:bookmarkStart w:id="5" w:name="_GoBack"/>
                            <w:r w:rsidRPr="00226DF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  <w:t>AUTORISATION PARENTALE</w:t>
                            </w:r>
                          </w:p>
                          <w:p w:rsidR="00490DC1" w:rsidRPr="00AC5D36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Je soussigné</w:t>
                            </w: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proofErr w:type="spellStart"/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Mme</w:t>
                            </w:r>
                            <w:proofErr w:type="gramStart"/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,Mr</w:t>
                            </w:r>
                            <w:proofErr w:type="spellEnd"/>
                            <w:proofErr w:type="gramEnd"/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..............................., domicilié au .......................................................... .......................... </w:t>
                            </w:r>
                            <w:proofErr w:type="gramStart"/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autorise</w:t>
                            </w:r>
                            <w:proofErr w:type="gramEnd"/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mon enfant ................................. né le ....../........./...... à participer au stage d’hiver du FCO Firminy-Insersport du </w:t>
                            </w:r>
                            <w:r w:rsidR="00014ACE"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9 au 13 Avril</w:t>
                            </w: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2018.</w:t>
                            </w:r>
                          </w:p>
                          <w:p w:rsidR="001D2411" w:rsidRPr="002C2E3D" w:rsidRDefault="001D241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</w:p>
                          <w:p w:rsidR="001D241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En outre, j’autorise le responsable du stage à prendre toutes les mesures d’urgence concernant mon enfant en cas d’accident ou d’infection aiguë nécessitant une hospitalisation ou une intervention chirurgicale avec anesthésie générale. </w:t>
                            </w: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D’autre part, j’autorise le FCO Firminy- Insersport à utiliser sur ses différents supports de communication et d’information les photographies sur lesquelles apparaissent mon enfant au cours du stage.</w:t>
                            </w:r>
                          </w:p>
                          <w:p w:rsidR="00490DC1" w:rsidRPr="00AC5D36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Enfin j’autorise mon enfant être véhiculé par les minibus du club du FCO Firminy- Insersport ou par toute personne intervenante lors du stage.</w:t>
                            </w: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</w:p>
                          <w:p w:rsidR="00490DC1" w:rsidRPr="002C2E3D" w:rsidRDefault="00490DC1" w:rsidP="00490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Afin de pouvoir vous contacter, veuillez joindre votre numéro de</w:t>
                            </w:r>
                            <w:r w:rsidR="001D2411"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portable</w:t>
                            </w:r>
                            <w:r w:rsidR="001D2411"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:</w:t>
                            </w:r>
                            <w:r w:rsidR="00D578DC" w:rsidRPr="002C2E3D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.....................................</w:t>
                            </w:r>
                          </w:p>
                          <w:p w:rsidR="00490DC1" w:rsidRPr="002C2E3D" w:rsidRDefault="00490DC1" w:rsidP="00490DC1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Signa</w:t>
                            </w:r>
                            <w:r w:rsidR="007A3A8B"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t</w:t>
                            </w:r>
                            <w:r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ures</w:t>
                            </w:r>
                            <w:r w:rsidR="001D2411" w:rsidRPr="002C2E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 :</w:t>
                            </w:r>
                            <w:bookmarkEnd w:id="5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43" w:type="dxa"/>
          </w:tcPr>
          <w:tbl>
            <w:tblPr>
              <w:tblStyle w:val="Dispositionde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EF7C69" w:rsidRPr="002360E7">
              <w:trPr>
                <w:trHeight w:hRule="exact" w:val="7920"/>
              </w:trPr>
              <w:tc>
                <w:tcPr>
                  <w:tcW w:w="5000" w:type="pct"/>
                </w:tcPr>
                <w:p w:rsidR="00EF7C69" w:rsidRPr="002360E7" w:rsidRDefault="004B5F3F" w:rsidP="001D2411">
                  <w:pPr>
                    <w:pStyle w:val="Titre1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8000" behindDoc="0" locked="0" layoutInCell="1" allowOverlap="1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3689350</wp:posOffset>
                            </wp:positionV>
                            <wp:extent cx="2641549" cy="3327400"/>
                            <wp:effectExtent l="0" t="0" r="6985" b="6350"/>
                            <wp:wrapNone/>
                            <wp:docPr id="11" name="Ellipse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41549" cy="3327400"/>
                                    </a:xfrm>
                                    <a:prstGeom prst="ellipse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1">
                                            <a:lumMod val="0"/>
                                            <a:lumOff val="100000"/>
                                          </a:schemeClr>
                                        </a:gs>
                                        <a:gs pos="38000">
                                          <a:schemeClr val="accent1">
                                            <a:lumMod val="0"/>
                                            <a:lumOff val="100000"/>
                                            <a:alpha val="6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100000"/>
                                          </a:schemeClr>
                                        </a:gs>
                                      </a:gsLst>
                                      <a:path path="circle">
                                        <a:fillToRect l="50000" t="-80000" r="50000" b="180000"/>
                                      </a:path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4B5F3F" w:rsidRPr="00226DF4" w:rsidRDefault="004B5F3F" w:rsidP="004B5F3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8"/>
                                            <w:u w:val="single"/>
                                          </w:rPr>
                                        </w:pPr>
                                        <w:r w:rsidRPr="00226DF4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8"/>
                                            <w:u w:val="single"/>
                                          </w:rPr>
                                          <w:t>TARIFS DU STAGE</w:t>
                                        </w:r>
                                      </w:p>
                                      <w:p w:rsidR="004B5F3F" w:rsidRPr="00F2634C" w:rsidRDefault="004B5F3F" w:rsidP="004B5F3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</w:rPr>
                                        </w:pPr>
                                        <w:r w:rsidRPr="00F2634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</w:rPr>
                                          <w:t>Stagiaire licencié(e) au sein du FCOFI : 60€</w:t>
                                        </w:r>
                                      </w:p>
                                      <w:p w:rsidR="004B5F3F" w:rsidRPr="00F2634C" w:rsidRDefault="004B5F3F" w:rsidP="004B5F3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</w:rPr>
                                        </w:pPr>
                                        <w:r w:rsidRPr="00F2634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</w:rPr>
                                          <w:t>Stagiaire non licencié(e) au sein du FCOFI : 75€</w:t>
                                        </w:r>
                                      </w:p>
                                      <w:p w:rsidR="004B5F3F" w:rsidRPr="00F2634C" w:rsidRDefault="004B5F3F" w:rsidP="004B5F3F">
                                        <w:pPr>
                                          <w:jc w:val="center"/>
                                          <w:rPr>
                                            <w:color w:val="002060"/>
                                            <w:sz w:val="24"/>
                                          </w:rPr>
                                        </w:pPr>
                                        <w:r w:rsidRPr="00F2634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2060"/>
                                            <w:sz w:val="24"/>
                                          </w:rPr>
                                          <w:t>Les chèques « sports vacances » sont acceptés</w:t>
                                        </w:r>
                                        <w:r w:rsidRPr="00F2634C">
                                          <w:rPr>
                                            <w:color w:val="002060"/>
                                            <w:sz w:val="24"/>
                                          </w:rPr>
                                          <w:t>.</w:t>
                                        </w:r>
                                        <w:r w:rsidR="00D578DC" w:rsidRPr="00F2634C"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color w:val="002060"/>
                                            <w:sz w:val="24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Ellipse 11" o:spid="_x0000_s1028" style="position:absolute;margin-left:.25pt;margin-top:290.5pt;width:208pt;height:26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" fillcolor="white [20]" stroked="f" strokeweight="1pt">
                            <v:fill color2="#c45238 [3204]" rotate="t" focusposition=".5,-52429f" focussize="" colors="0 white;24904f white;1 #c45238" focus="100%" type="gradientRadial"/>
                            <v:textbox>
                              <w:txbxContent>
                                <w:p w:rsidR="004B5F3F" w:rsidRPr="00226DF4" w:rsidRDefault="004B5F3F" w:rsidP="004B5F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u w:val="single"/>
                                    </w:rPr>
                                  </w:pPr>
                                  <w:r w:rsidRPr="00226DF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u w:val="single"/>
                                    </w:rPr>
                                    <w:t>TARIFS DU STAGE</w:t>
                                  </w:r>
                                </w:p>
                                <w:p w:rsidR="004B5F3F" w:rsidRPr="00F2634C" w:rsidRDefault="004B5F3F" w:rsidP="004B5F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</w:rPr>
                                    <w:t>Stagiaire licencié(e) au sein du FCOFI : 60€</w:t>
                                  </w:r>
                                </w:p>
                                <w:p w:rsidR="004B5F3F" w:rsidRPr="00F2634C" w:rsidRDefault="004B5F3F" w:rsidP="004B5F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</w:rPr>
                                    <w:t>Stagiaire non licencié(e) au sein du FCOFI : 75€</w:t>
                                  </w:r>
                                </w:p>
                                <w:p w:rsidR="004B5F3F" w:rsidRPr="00F2634C" w:rsidRDefault="004B5F3F" w:rsidP="004B5F3F">
                                  <w:pPr>
                                    <w:jc w:val="center"/>
                                    <w:rPr>
                                      <w:color w:val="002060"/>
                                      <w:sz w:val="24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</w:rPr>
                                    <w:t>Les chèques « sports vacances » sont acceptés</w:t>
                                  </w:r>
                                  <w:r w:rsidRPr="00F2634C">
                                    <w:rPr>
                                      <w:color w:val="002060"/>
                                      <w:sz w:val="24"/>
                                    </w:rPr>
                                    <w:t>.</w:t>
                                  </w:r>
                                  <w:r w:rsidR="00D578DC" w:rsidRPr="00F2634C">
                                    <w:rPr>
                                      <w:rFonts w:ascii="Times New Roman" w:hAnsi="Times New Roman" w:cs="Times New Roman"/>
                                      <w:noProof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EF7C69" w:rsidRPr="002360E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</w:tbl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59232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-2548189</wp:posOffset>
                      </wp:positionH>
                      <wp:positionV relativeFrom="paragraph">
                        <wp:posOffset>-231569</wp:posOffset>
                      </wp:positionV>
                      <wp:extent cx="2870790" cy="3710763"/>
                      <wp:effectExtent l="0" t="0" r="6350" b="4445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0" cy="3710763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0"/>
                                      <a:lumOff val="100000"/>
                                    </a:schemeClr>
                                  </a:gs>
                                  <a:gs pos="21000">
                                    <a:schemeClr val="accent1">
                                      <a:lumMod val="0"/>
                                      <a:lumOff val="100000"/>
                                      <a:alpha val="23000"/>
                                    </a:schemeClr>
                                  </a:gs>
                                  <a:gs pos="100000">
                                    <a:schemeClr val="accent1">
                                      <a:lumMod val="100000"/>
                                    </a:schemeClr>
                                  </a:gs>
                                </a:gsLst>
                                <a:path path="circle">
                                  <a:fillToRect l="50000" t="-80000" r="50000" b="18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15E3" w:rsidRPr="00226DF4" w:rsidRDefault="003415E3" w:rsidP="003415E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</w:pPr>
                                  <w:r w:rsidRPr="00226DF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  <w:t>INFORMATIONS ET</w:t>
                                  </w:r>
                                </w:p>
                                <w:p w:rsidR="003415E3" w:rsidRPr="00226DF4" w:rsidRDefault="003415E3" w:rsidP="003415E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</w:pPr>
                                  <w:r w:rsidRPr="00226DF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2"/>
                                      <w:u w:val="single"/>
                                    </w:rPr>
                                    <w:t>INSCRIPTIONS</w:t>
                                  </w:r>
                                </w:p>
                                <w:p w:rsidR="003415E3" w:rsidRPr="00F2634C" w:rsidRDefault="003415E3" w:rsidP="003415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>Stade du Soleil - 28 rue des Perrières 42700 - FIRMINY</w:t>
                                  </w:r>
                                </w:p>
                                <w:p w:rsidR="003415E3" w:rsidRPr="00F2634C" w:rsidRDefault="003415E3" w:rsidP="003415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u w:val="single"/>
                                    </w:rPr>
                                    <w:t>Tél</w:t>
                                  </w: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. : 04 77 61 85 57 / </w:t>
                                  </w: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u w:val="single"/>
                                    </w:rPr>
                                    <w:t>Portable</w:t>
                                  </w: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: 07 86 28 42 71</w:t>
                                  </w:r>
                                </w:p>
                                <w:p w:rsidR="003415E3" w:rsidRPr="00F2634C" w:rsidRDefault="003415E3" w:rsidP="003415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u w:val="single"/>
                                    </w:rPr>
                                    <w:t>Mail :</w:t>
                                  </w: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</w:rPr>
                                    <w:t xml:space="preserve"> fco-firminy@bbox.fr</w:t>
                                  </w:r>
                                </w:p>
                                <w:p w:rsidR="003415E3" w:rsidRPr="00F2634C" w:rsidRDefault="003415E3" w:rsidP="003415E3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2"/>
                                      <w:lang w:val="en-US"/>
                                    </w:rPr>
                                  </w:pP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u w:val="single"/>
                                      <w:lang w:val="en-US"/>
                                    </w:rPr>
                                    <w:t xml:space="preserve">Site </w:t>
                                  </w:r>
                                  <w:proofErr w:type="gramStart"/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u w:val="single"/>
                                      <w:lang w:val="en-US"/>
                                    </w:rPr>
                                    <w:t>web</w:t>
                                  </w:r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 w:rsidRPr="00F26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2"/>
                                      <w:lang w:val="en-US"/>
                                    </w:rPr>
                                    <w:t xml:space="preserve"> www.fco-firminy.com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" o:spid="_x0000_s1029" style="position:absolute;margin-left:-200.65pt;margin-top:-18.25pt;width:226.05pt;height:292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" fillcolor="white [20]" stroked="f" strokeweight="1pt">
                      <v:fill color2="#c45238 [3204]" rotate="t" focusposition=".5,-52429f" focussize="" colors="0 white;13763f white;1 #c45238" focus="100%" type="gradientRadial"/>
                      <v:textbox>
                        <w:txbxContent>
                          <w:p w:rsidR="003415E3" w:rsidRPr="00226DF4" w:rsidRDefault="003415E3" w:rsidP="003415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226DF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  <w:t>INFORMATIONS ET</w:t>
                            </w:r>
                          </w:p>
                          <w:p w:rsidR="003415E3" w:rsidRPr="00226DF4" w:rsidRDefault="003415E3" w:rsidP="003415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226DF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u w:val="single"/>
                              </w:rPr>
                              <w:t>INSCRIPTIONS</w:t>
                            </w:r>
                          </w:p>
                          <w:p w:rsidR="003415E3" w:rsidRPr="00F2634C" w:rsidRDefault="003415E3" w:rsidP="003415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>Stade du Soleil - 28 rue des Perrières 42700 - FIRMINY</w:t>
                            </w:r>
                          </w:p>
                          <w:p w:rsidR="003415E3" w:rsidRPr="00F2634C" w:rsidRDefault="003415E3" w:rsidP="003415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u w:val="single"/>
                              </w:rPr>
                              <w:t>Tél</w:t>
                            </w: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. : 04 77 61 85 57 / </w:t>
                            </w: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u w:val="single"/>
                              </w:rPr>
                              <w:t>Portable</w:t>
                            </w: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: 07 86 28 42 71</w:t>
                            </w:r>
                          </w:p>
                          <w:p w:rsidR="003415E3" w:rsidRPr="00F2634C" w:rsidRDefault="003415E3" w:rsidP="003415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</w:pP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u w:val="single"/>
                              </w:rPr>
                              <w:t>Mail :</w:t>
                            </w: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</w:rPr>
                              <w:t xml:space="preserve"> fco-firminy@bbox.fr</w:t>
                            </w:r>
                          </w:p>
                          <w:p w:rsidR="003415E3" w:rsidRPr="00F2634C" w:rsidRDefault="003415E3" w:rsidP="003415E3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2"/>
                                <w:lang w:val="en-US"/>
                              </w:rPr>
                            </w:pP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u w:val="single"/>
                                <w:lang w:val="en-US"/>
                              </w:rPr>
                              <w:t xml:space="preserve">Site </w:t>
                            </w:r>
                            <w:proofErr w:type="gramStart"/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u w:val="single"/>
                                <w:lang w:val="en-US"/>
                              </w:rPr>
                              <w:t>web</w:t>
                            </w:r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F26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2"/>
                                <w:lang w:val="en-US"/>
                              </w:rPr>
                              <w:t xml:space="preserve"> www.fco-firminy.com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51" w:type="dxa"/>
          </w:tcPr>
          <w:tbl>
            <w:tblPr>
              <w:tblStyle w:val="Dispositiondetableau"/>
              <w:tblW w:w="4052" w:type="dxa"/>
              <w:tblLayout w:type="fixed"/>
              <w:tblLook w:val="04A0" w:firstRow="1" w:lastRow="0" w:firstColumn="1" w:lastColumn="0" w:noHBand="0" w:noVBand="1"/>
            </w:tblPr>
            <w:tblGrid>
              <w:gridCol w:w="4052"/>
            </w:tblGrid>
            <w:tr w:rsidR="009253B3" w:rsidRPr="009253B3" w:rsidTr="00AA311F">
              <w:trPr>
                <w:trHeight w:hRule="exact" w:val="5760"/>
              </w:trPr>
              <w:tc>
                <w:tcPr>
                  <w:tcW w:w="5000" w:type="pct"/>
                </w:tcPr>
                <w:p w:rsidR="00EF7C69" w:rsidRPr="009253B3" w:rsidRDefault="0099036A">
                  <w:pPr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638784" behindDoc="0" locked="0" layoutInCell="1" allowOverlap="1">
                        <wp:simplePos x="0" y="0"/>
                        <wp:positionH relativeFrom="column">
                          <wp:posOffset>-7215192</wp:posOffset>
                        </wp:positionH>
                        <wp:positionV relativeFrom="paragraph">
                          <wp:posOffset>-457200</wp:posOffset>
                        </wp:positionV>
                        <wp:extent cx="10229457" cy="7789306"/>
                        <wp:effectExtent l="0" t="0" r="635" b="2540"/>
                        <wp:wrapNone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24b88736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51566" cy="7806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D0D9F" w:rsidRPr="009253B3">
                    <w:rPr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643904" behindDoc="1" locked="0" layoutInCell="1" allowOverlap="1" wp14:anchorId="433251AD">
                        <wp:simplePos x="0" y="0"/>
                        <wp:positionH relativeFrom="column">
                          <wp:posOffset>465694</wp:posOffset>
                        </wp:positionH>
                        <wp:positionV relativeFrom="paragraph">
                          <wp:posOffset>379</wp:posOffset>
                        </wp:positionV>
                        <wp:extent cx="1764665" cy="1977390"/>
                        <wp:effectExtent l="0" t="0" r="0" b="0"/>
                        <wp:wrapTight wrapText="bothSides">
                          <wp:wrapPolygon edited="0">
                            <wp:start x="8628" y="832"/>
                            <wp:lineTo x="5829" y="1457"/>
                            <wp:lineTo x="2332" y="3329"/>
                            <wp:lineTo x="2332" y="4578"/>
                            <wp:lineTo x="1399" y="7908"/>
                            <wp:lineTo x="1399" y="11237"/>
                            <wp:lineTo x="3031" y="14566"/>
                            <wp:lineTo x="6296" y="17896"/>
                            <wp:lineTo x="10027" y="20185"/>
                            <wp:lineTo x="10260" y="20601"/>
                            <wp:lineTo x="11892" y="20601"/>
                            <wp:lineTo x="12125" y="20185"/>
                            <wp:lineTo x="15856" y="17896"/>
                            <wp:lineTo x="19354" y="14566"/>
                            <wp:lineTo x="20753" y="11237"/>
                            <wp:lineTo x="20986" y="7908"/>
                            <wp:lineTo x="20053" y="3329"/>
                            <wp:lineTo x="16789" y="1665"/>
                            <wp:lineTo x="13757" y="832"/>
                            <wp:lineTo x="8628" y="832"/>
                          </wp:wrapPolygon>
                        </wp:wrapTight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logo officiel 2015[1593]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4665" cy="1977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EF7C69" w:rsidRPr="009253B3" w:rsidRDefault="0046103B">
                  <w:pPr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120" behindDoc="0" locked="0" layoutInCell="1" allowOverlap="1">
                            <wp:simplePos x="0" y="0"/>
                            <wp:positionH relativeFrom="column">
                              <wp:posOffset>-331906</wp:posOffset>
                            </wp:positionH>
                            <wp:positionV relativeFrom="paragraph">
                              <wp:posOffset>2110746</wp:posOffset>
                            </wp:positionV>
                            <wp:extent cx="3028950" cy="1927225"/>
                            <wp:effectExtent l="95250" t="190500" r="95250" b="187325"/>
                            <wp:wrapNone/>
                            <wp:docPr id="14" name="Rectangle : coins arrondis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35957">
                                      <a:off x="0" y="0"/>
                                      <a:ext cx="3028950" cy="1927225"/>
                                    </a:xfrm>
                                    <a:prstGeom prst="round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1">
                                            <a:lumMod val="0"/>
                                            <a:lumOff val="100000"/>
                                          </a:schemeClr>
                                        </a:gs>
                                        <a:gs pos="18000">
                                          <a:schemeClr val="accent1">
                                            <a:lumMod val="0"/>
                                            <a:lumOff val="100000"/>
                                          </a:schemeClr>
                                        </a:gs>
                                        <a:gs pos="62000">
                                          <a:schemeClr val="accent1">
                                            <a:lumMod val="100000"/>
                                          </a:schemeClr>
                                        </a:gs>
                                      </a:gsLst>
                                      <a:path path="circle">
                                        <a:fillToRect l="50000" t="-80000" r="50000" b="180000"/>
                                      </a:path>
                                      <a:tileRect/>
                                    </a:gradFill>
                                    <a:ln w="28575">
                                      <a:noFill/>
                                      <a:prstDash val="dash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F92E4E" w:rsidRPr="00944211" w:rsidRDefault="00F92E4E" w:rsidP="00F92E4E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FFFF" w:themeColor="background1"/>
                                            <w:sz w:val="48"/>
                                          </w:rPr>
                                        </w:pPr>
                                        <w:r w:rsidRPr="0094421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FFFF" w:themeColor="background1"/>
                                            <w:sz w:val="48"/>
                                          </w:rPr>
                                          <w:t xml:space="preserve">STAGE MULTI-SPORTS </w:t>
                                        </w:r>
                                        <w:r w:rsidR="00F33AA8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FFFF" w:themeColor="background1"/>
                                            <w:sz w:val="48"/>
                                          </w:rPr>
                                          <w:t>ADOS</w:t>
                                        </w:r>
                                        <w:r w:rsidR="001E2790" w:rsidRPr="0094421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FFFF" w:themeColor="background1"/>
                                            <w:sz w:val="48"/>
                                          </w:rPr>
                                          <w:t xml:space="preserve"> </w:t>
                                        </w:r>
                                        <w:r w:rsidRPr="0094421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FFFF" w:themeColor="background1"/>
                                            <w:sz w:val="48"/>
                                          </w:rPr>
                                          <w:t>DU 9 AU 13 AVRIL</w:t>
                                        </w:r>
                                        <w:r w:rsidR="00071A0A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FFFFFF" w:themeColor="background1"/>
                                            <w:sz w:val="48"/>
                                          </w:rPr>
                                          <w:t xml:space="preserve"> 2018</w:t>
                                        </w:r>
                                      </w:p>
                                      <w:p w:rsidR="00F92E4E" w:rsidRDefault="00F92E4E" w:rsidP="00F92E4E">
                                        <w:pPr>
                                          <w:jc w:val="center"/>
                                        </w:pPr>
                                      </w:p>
                                      <w:p w:rsidR="00F92E4E" w:rsidRDefault="00F92E4E" w:rsidP="00F92E4E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 : coins arrondis 14" o:spid="_x0000_s1030" style="position:absolute;margin-left:-26.15pt;margin-top:166.2pt;width:238.5pt;height:151.75pt;rotation:585408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" fillcolor="white [20]" stroked="f" strokeweight="2.25pt">
                            <v:fill color2="#c45238 [3204]" rotate="t" focusposition=".5,-52429f" focussize="" colors="0 white;11796f white;40632f #c45238" focus="100%" type="gradientRadial"/>
                            <v:stroke dashstyle="dashDot"/>
                            <v:textbox>
                              <w:txbxContent>
                                <w:p w:rsidR="00F92E4E" w:rsidRPr="00944211" w:rsidRDefault="00F92E4E" w:rsidP="00F92E4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</w:pPr>
                                  <w:r w:rsidRPr="0094421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  <w:t xml:space="preserve">STAGE MULTI-SPORTS 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  <w:t>ADOS</w:t>
                                  </w:r>
                                  <w:r w:rsidR="001E2790" w:rsidRPr="0094421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  <w:t xml:space="preserve"> </w:t>
                                  </w:r>
                                  <w:r w:rsidRPr="0094421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  <w:t>DU 9 AU 13 AVRIL</w:t>
                                  </w:r>
                                  <w:r w:rsidR="00071A0A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48"/>
                                    </w:rPr>
                                    <w:t xml:space="preserve"> 2018</w:t>
                                  </w:r>
                                </w:p>
                                <w:p w:rsidR="00F92E4E" w:rsidRDefault="00F92E4E" w:rsidP="00F92E4E">
                                  <w:pPr>
                                    <w:jc w:val="center"/>
                                  </w:pPr>
                                </w:p>
                                <w:p w:rsidR="00F92E4E" w:rsidRDefault="00F92E4E" w:rsidP="00F92E4E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="002F3604">
                    <w:rPr>
                      <w:rFonts w:ascii="Times New Roman" w:hAnsi="Times New Roman" w:cs="Times New Roman"/>
                      <w:b/>
                      <w:noProof/>
                      <w:color w:val="352F25" w:themeColor="text2"/>
                      <w:sz w:val="40"/>
                    </w:rPr>
                    <w:drawing>
                      <wp:anchor distT="0" distB="0" distL="114300" distR="114300" simplePos="0" relativeHeight="251663360" behindDoc="0" locked="0" layoutInCell="1" allowOverlap="1" wp14:anchorId="1F9F6588">
                        <wp:simplePos x="0" y="0"/>
                        <wp:positionH relativeFrom="column">
                          <wp:posOffset>329062</wp:posOffset>
                        </wp:positionH>
                        <wp:positionV relativeFrom="paragraph">
                          <wp:posOffset>1589727</wp:posOffset>
                        </wp:positionV>
                        <wp:extent cx="876300" cy="27178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18168"/>
                            <wp:lineTo x="17843" y="19682"/>
                            <wp:lineTo x="20661" y="19682"/>
                            <wp:lineTo x="21130" y="12112"/>
                            <wp:lineTo x="21130" y="0"/>
                            <wp:lineTo x="0" y="0"/>
                          </wp:wrapPolygon>
                        </wp:wrapThrough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 ville de firminy[1594]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300" cy="27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3596A"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1700629</wp:posOffset>
                        </wp:positionH>
                        <wp:positionV relativeFrom="paragraph">
                          <wp:posOffset>1437005</wp:posOffset>
                        </wp:positionV>
                        <wp:extent cx="339725" cy="454660"/>
                        <wp:effectExtent l="0" t="0" r="3175" b="2540"/>
                        <wp:wrapTight wrapText="bothSides">
                          <wp:wrapPolygon edited="0">
                            <wp:start x="7267" y="0"/>
                            <wp:lineTo x="0" y="6335"/>
                            <wp:lineTo x="0" y="17196"/>
                            <wp:lineTo x="3634" y="20816"/>
                            <wp:lineTo x="16957" y="20816"/>
                            <wp:lineTo x="20591" y="18101"/>
                            <wp:lineTo x="20591" y="6335"/>
                            <wp:lineTo x="13323" y="0"/>
                            <wp:lineTo x="7267" y="0"/>
                          </wp:wrapPolygon>
                        </wp:wrapTight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logo-asse[1595]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725" cy="454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253B3" w:rsidRPr="009253B3" w:rsidTr="00AA311F">
              <w:trPr>
                <w:trHeight w:hRule="exact" w:val="87"/>
              </w:trPr>
              <w:tc>
                <w:tcPr>
                  <w:tcW w:w="5000" w:type="pct"/>
                </w:tcPr>
                <w:p w:rsidR="00EF7C69" w:rsidRPr="009253B3" w:rsidRDefault="00EF7C69">
                  <w:pPr>
                    <w:rPr>
                      <w:noProof/>
                      <w:color w:val="FFFFFF" w:themeColor="background1"/>
                    </w:rPr>
                  </w:pPr>
                </w:p>
              </w:tc>
            </w:tr>
            <w:tr w:rsidR="009253B3" w:rsidRPr="009253B3" w:rsidTr="00AA311F">
              <w:trPr>
                <w:trHeight w:hRule="exact" w:val="3240"/>
              </w:trPr>
              <w:tc>
                <w:tcPr>
                  <w:tcW w:w="5000" w:type="pct"/>
                  <w:shd w:val="clear" w:color="auto" w:fill="auto"/>
                </w:tcPr>
                <w:p w:rsidR="00EF7C69" w:rsidRPr="009253B3" w:rsidRDefault="00EF7C69" w:rsidP="0059232D">
                  <w:pPr>
                    <w:pStyle w:val="Titre"/>
                    <w:ind w:left="0"/>
                    <w:rPr>
                      <w:noProof/>
                    </w:rPr>
                  </w:pPr>
                </w:p>
              </w:tc>
            </w:tr>
            <w:tr w:rsidR="009253B3" w:rsidRPr="009253B3" w:rsidTr="00D91948">
              <w:trPr>
                <w:trHeight w:hRule="exact" w:val="1440"/>
              </w:trPr>
              <w:tc>
                <w:tcPr>
                  <w:tcW w:w="5000" w:type="pct"/>
                  <w:shd w:val="clear" w:color="auto" w:fill="auto"/>
                  <w:vAlign w:val="bottom"/>
                </w:tcPr>
                <w:p w:rsidR="00EF7C69" w:rsidRPr="009253B3" w:rsidRDefault="00071A0A">
                  <w:pPr>
                    <w:pStyle w:val="Sous-titre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91440" distB="91440" distL="137160" distR="137160" simplePos="0" relativeHeight="251673600" behindDoc="0" locked="0" layoutInCell="0" allowOverlap="1">
                            <wp:simplePos x="0" y="0"/>
                            <wp:positionH relativeFrom="margin">
                              <wp:posOffset>7680960</wp:posOffset>
                            </wp:positionH>
                            <wp:positionV relativeFrom="paragraph">
                              <wp:posOffset>5196205</wp:posOffset>
                            </wp:positionV>
                            <wp:extent cx="908685" cy="2110105"/>
                            <wp:effectExtent l="8890" t="0" r="0" b="0"/>
                            <wp:wrapNone/>
                            <wp:docPr id="306" name="Forme automatiqu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0" y="0"/>
                                      <a:ext cx="908685" cy="2110105"/>
                                    </a:xfrm>
                                    <a:prstGeom prst="roundRect">
                                      <a:avLst>
                                        <a:gd name="adj" fmla="val 13032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extLst/>
                                  </wps:spPr>
                                  <wps:txbx>
                                    <w:txbxContent>
                                      <w:p w:rsidR="00071A0A" w:rsidRPr="00071A0A" w:rsidRDefault="00071A0A">
                                        <w:pPr>
                                          <w:jc w:val="center"/>
                                          <w:rPr>
                                            <w:rFonts w:asciiTheme="majorHAnsi" w:eastAsiaTheme="majorEastAsia" w:hAnsiTheme="majorHAnsi" w:cstheme="majorBidi"/>
                                            <w:b/>
                                            <w:i/>
                                            <w:iCs/>
                                            <w:color w:val="FFFFFF" w:themeColor="background1"/>
                                            <w:sz w:val="40"/>
                                            <w:szCs w:val="28"/>
                                          </w:rPr>
                                        </w:pPr>
                                        <w:r w:rsidRPr="00071A0A">
                                          <w:rPr>
                                            <w:rFonts w:asciiTheme="majorHAnsi" w:eastAsiaTheme="majorEastAsia" w:hAnsiTheme="majorHAnsi" w:cstheme="majorBidi"/>
                                            <w:b/>
                                            <w:i/>
                                            <w:iCs/>
                                            <w:color w:val="FFFFFF" w:themeColor="background1"/>
                                            <w:sz w:val="40"/>
                                            <w:szCs w:val="28"/>
                                          </w:rPr>
                                          <w:t>FCO FIRMINY INSERSPORT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Forme automatique 2" o:spid="_x0000_s1031" style="position:absolute;left:0;text-align:left;margin-left:604.8pt;margin-top:409.15pt;width:71.55pt;height:166.15pt;rotation:90;z-index:25167360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" o:allowincell="f" fillcolor="#c45238 [3204]" stroked="f">
                            <v:textbox>
                              <w:txbxContent>
                                <w:p w:rsidR="00071A0A" w:rsidRPr="00071A0A" w:rsidRDefault="00071A0A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40"/>
                                      <w:szCs w:val="28"/>
                                    </w:rPr>
                                  </w:pPr>
                                  <w:r w:rsidRPr="00071A0A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40"/>
                                      <w:szCs w:val="28"/>
                                    </w:rPr>
                                    <w:t>FCO FIRMINY INSERSPORT</w:t>
                                  </w:r>
                                </w:p>
                              </w:txbxContent>
                            </v:textbox>
                            <w10:wrap anchorx="margin"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:rsidR="00EF7C69" w:rsidRPr="009253B3" w:rsidRDefault="00EF7C69">
            <w:pPr>
              <w:rPr>
                <w:noProof/>
                <w:color w:val="FFFFFF" w:themeColor="background1"/>
              </w:rPr>
            </w:pPr>
          </w:p>
        </w:tc>
      </w:tr>
    </w:tbl>
    <w:p w:rsidR="00EF7C69" w:rsidRPr="002360E7" w:rsidRDefault="00EF7C69">
      <w:pPr>
        <w:pStyle w:val="Sansinterligne"/>
        <w:rPr>
          <w:noProof/>
        </w:rPr>
      </w:pPr>
    </w:p>
    <w:tbl>
      <w:tblPr>
        <w:tblStyle w:val="Dispositiondetableau"/>
        <w:tblW w:w="5000" w:type="pct"/>
        <w:jc w:val="center"/>
        <w:tblLook w:val="04A0" w:firstRow="1" w:lastRow="0" w:firstColumn="1" w:lastColumn="0" w:noHBand="0" w:noVBand="1"/>
        <w:tblDescription w:val="Brochure layout table page 2"/>
      </w:tblPr>
      <w:tblGrid>
        <w:gridCol w:w="3839"/>
        <w:gridCol w:w="714"/>
        <w:gridCol w:w="714"/>
        <w:gridCol w:w="3842"/>
        <w:gridCol w:w="720"/>
        <w:gridCol w:w="720"/>
        <w:gridCol w:w="3851"/>
      </w:tblGrid>
      <w:tr w:rsidR="00EF7C69" w:rsidRPr="002360E7" w:rsidTr="004F7468">
        <w:trPr>
          <w:trHeight w:hRule="exact" w:val="10800"/>
          <w:jc w:val="center"/>
        </w:trPr>
        <w:tc>
          <w:tcPr>
            <w:tcW w:w="1333" w:type="pct"/>
          </w:tcPr>
          <w:p w:rsidR="00EF7C69" w:rsidRPr="002360E7" w:rsidRDefault="00EF7C69">
            <w:pPr>
              <w:spacing w:after="320"/>
              <w:rPr>
                <w:noProof/>
              </w:rPr>
            </w:pPr>
          </w:p>
          <w:p w:rsidR="00EF7C69" w:rsidRPr="002360E7" w:rsidRDefault="00EE1AD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43CF7C5" wp14:editId="51FA1995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1339215</wp:posOffset>
                  </wp:positionV>
                  <wp:extent cx="933450" cy="1132205"/>
                  <wp:effectExtent l="0" t="0" r="0" b="0"/>
                  <wp:wrapNone/>
                  <wp:docPr id="25" name="Image 25" descr="Résultat de recherche d'images pour &quot;course orientat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course orientati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4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8" behindDoc="0" locked="0" layoutInCell="1" allowOverlap="1" wp14:anchorId="682734BE" wp14:editId="431F5642">
                      <wp:simplePos x="0" y="0"/>
                      <wp:positionH relativeFrom="column">
                        <wp:posOffset>2067636</wp:posOffset>
                      </wp:positionH>
                      <wp:positionV relativeFrom="paragraph">
                        <wp:posOffset>1353062</wp:posOffset>
                      </wp:positionV>
                      <wp:extent cx="1132764" cy="1132764"/>
                      <wp:effectExtent l="0" t="0" r="10795" b="1079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2764" cy="11327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93DB" id="Rectangle 28" o:spid="_x0000_s1026" style="position:absolute;margin-left:162.8pt;margin-top:106.55pt;width:89.2pt;height:89.2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" fillcolor="white [3212]" strokecolor="#61281c [1604]" strokeweight="1pt"/>
                  </w:pict>
                </mc:Fallback>
              </mc:AlternateContent>
            </w:r>
            <w:r w:rsidR="004F7468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CD8342F" wp14:editId="1D56C0AD">
                  <wp:simplePos x="0" y="0"/>
                  <wp:positionH relativeFrom="margin">
                    <wp:posOffset>2209800</wp:posOffset>
                  </wp:positionH>
                  <wp:positionV relativeFrom="margin">
                    <wp:posOffset>2926080</wp:posOffset>
                  </wp:positionV>
                  <wp:extent cx="1185545" cy="805180"/>
                  <wp:effectExtent l="0" t="0" r="0" b="0"/>
                  <wp:wrapNone/>
                  <wp:docPr id="13" name="Image 13" descr="Résultat de recherche d'images pour &quot;kart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kart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74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42A645F" wp14:editId="09595AD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629920</wp:posOffset>
                      </wp:positionV>
                      <wp:extent cx="2310765" cy="5972810"/>
                      <wp:effectExtent l="19050" t="19050" r="32385" b="46990"/>
                      <wp:wrapNone/>
                      <wp:docPr id="8" name="Rectangle :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0765" cy="5972810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  <a:gs pos="27450">
                                    <a:srgbClr val="ACCEE5"/>
                                  </a:gs>
                                  <a:gs pos="75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83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05EC0" w:rsidRDefault="00405EC0" w:rsidP="00405E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2A645F" id="Rectangle : coins arrondis 8" o:spid="_x0000_s1032" style="position:absolute;margin-left:-.15pt;margin-top:49.6pt;width:181.95pt;height:47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" fillcolor="#accee5" strokecolor="white [3212]" strokeweight="4.5pt">
                      <v:fill color2="#99c2df [1301]" colors="0 #accee5;17990f #accee5;.75 #cce1ef;54395f #cce1ef;1 #9ac3e0" focus="100%" type="gradient"/>
                      <v:textbox>
                        <w:txbxContent>
                          <w:p w:rsidR="00405EC0" w:rsidRDefault="00405EC0" w:rsidP="00405EC0"/>
                        </w:txbxContent>
                      </v:textbox>
                    </v:roundrect>
                  </w:pict>
                </mc:Fallback>
              </mc:AlternateContent>
            </w:r>
            <w:r w:rsidR="004F7468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3FECB23" wp14:editId="20C3E02C">
                  <wp:simplePos x="0" y="0"/>
                  <wp:positionH relativeFrom="column">
                    <wp:posOffset>2112010</wp:posOffset>
                  </wp:positionH>
                  <wp:positionV relativeFrom="paragraph">
                    <wp:posOffset>4813300</wp:posOffset>
                  </wp:positionV>
                  <wp:extent cx="1365250" cy="793750"/>
                  <wp:effectExtent l="133350" t="95250" r="139700" b="15875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sS9PSLJZ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793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468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28"/>
              </w:rPr>
              <w:drawing>
                <wp:anchor distT="0" distB="0" distL="114300" distR="114300" simplePos="0" relativeHeight="251698176" behindDoc="0" locked="0" layoutInCell="1" allowOverlap="1" wp14:anchorId="157BC563" wp14:editId="485032CB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3587750</wp:posOffset>
                  </wp:positionV>
                  <wp:extent cx="1200150" cy="899795"/>
                  <wp:effectExtent l="133350" t="114300" r="152400" b="16700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rc_de_la_tete_d_or_1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997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24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7B968B1" wp14:editId="2EF22B10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2594592</wp:posOffset>
                      </wp:positionV>
                      <wp:extent cx="2115185" cy="873457"/>
                      <wp:effectExtent l="0" t="0" r="0" b="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5185" cy="8734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3AA8" w:rsidRPr="00863017" w:rsidRDefault="002B271E" w:rsidP="00F33AA8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Mardi 10 </w:t>
                                  </w:r>
                                  <w:r w:rsidR="00014ACE"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avril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 :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 xml:space="preserve">                      </w:t>
                                  </w:r>
                                  <w:r w:rsidR="00D13DCF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10h à 12h : 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Initiation handisports</w:t>
                                  </w:r>
                                </w:p>
                                <w:p w:rsidR="002B271E" w:rsidRPr="00863017" w:rsidRDefault="00D13DCF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14h à 17h : 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Karting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968B1" id="Zone de texte 20" o:spid="_x0000_s1033" type="#_x0000_t202" style="position:absolute;margin-left:12.35pt;margin-top:204.3pt;width:166.55pt;height:6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" fillcolor="#a0521a [2409]" stroked="f" strokeweight=".5pt">
                      <v:fill opacity="0"/>
                      <v:textbox>
                        <w:txbxContent>
                          <w:p w:rsidR="00F33AA8" w:rsidRPr="00863017" w:rsidRDefault="002B271E" w:rsidP="00F33AA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 xml:space="preserve">Mardi 10 </w:t>
                            </w:r>
                            <w:r w:rsidR="00014ACE"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avril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 :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 xml:space="preserve">                      </w:t>
                            </w:r>
                            <w:r w:rsidR="00D13DCF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10h à 12h : </w:t>
                            </w:r>
                            <w:r w:rsidR="00F33AA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Initiation handisports</w:t>
                            </w:r>
                          </w:p>
                          <w:p w:rsidR="002B271E" w:rsidRPr="00863017" w:rsidRDefault="00D13DCF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14h à 17h : </w:t>
                            </w:r>
                            <w:r w:rsidR="00F33AA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Karting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24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B6AD9B5" wp14:editId="6D2EC6DF">
                      <wp:simplePos x="0" y="0"/>
                      <wp:positionH relativeFrom="column">
                        <wp:posOffset>184245</wp:posOffset>
                      </wp:positionH>
                      <wp:positionV relativeFrom="paragraph">
                        <wp:posOffset>5583868</wp:posOffset>
                      </wp:positionV>
                      <wp:extent cx="1937982" cy="889000"/>
                      <wp:effectExtent l="0" t="0" r="0" b="0"/>
                      <wp:wrapNone/>
                      <wp:docPr id="31" name="Zone de tex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7982" cy="889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6D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B271E" w:rsidRPr="00863017" w:rsidRDefault="002B271E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Vendredi 13 </w:t>
                                  </w:r>
                                  <w:r w:rsidR="00014ACE"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avril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> 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:             10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h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à 12h :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Badminton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                           14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h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à 17h 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Soccer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AD9B5" id="Zone de texte 31" o:spid="_x0000_s1034" type="#_x0000_t202" style="position:absolute;margin-left:14.5pt;margin-top:439.65pt;width:152.6pt;height:7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" fillcolor="#f86dff" stroked="f" strokeweight=".5pt">
                      <v:fill opacity="0"/>
                      <v:textbox>
                        <w:txbxContent>
                          <w:p w:rsidR="002B271E" w:rsidRPr="00863017" w:rsidRDefault="002B271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 xml:space="preserve">Vendredi 13 </w:t>
                            </w:r>
                            <w:r w:rsidR="00014ACE"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avril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 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:             10</w:t>
                            </w:r>
                            <w:r w:rsidR="00F33AA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h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à 12h :</w:t>
                            </w:r>
                            <w:r w:rsidR="00F33AA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Badminton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                           14</w:t>
                            </w:r>
                            <w:r w:rsidR="00F33AA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h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à 17h </w:t>
                            </w:r>
                            <w:r w:rsidR="00F33AA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Soccer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24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6905C36" wp14:editId="5B2E5F8E">
                      <wp:simplePos x="0" y="0"/>
                      <wp:positionH relativeFrom="column">
                        <wp:posOffset>170597</wp:posOffset>
                      </wp:positionH>
                      <wp:positionV relativeFrom="paragraph">
                        <wp:posOffset>1612369</wp:posOffset>
                      </wp:positionV>
                      <wp:extent cx="1970405" cy="941696"/>
                      <wp:effectExtent l="0" t="0" r="0" b="0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0405" cy="941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05EC0" w:rsidRPr="00240668" w:rsidRDefault="00405EC0" w:rsidP="00240668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Lundi 9</w:t>
                                  </w:r>
                                  <w:r w:rsidR="00014ACE"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 avril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 :</w:t>
                                  </w:r>
                                  <w:r w:rsidRPr="00863017">
                                    <w:rPr>
                                      <w:b/>
                                      <w:color w:val="002060"/>
                                      <w:sz w:val="24"/>
                                    </w:rPr>
                                    <w:t xml:space="preserve">                      </w:t>
                                  </w:r>
                                  <w:r w:rsidRPr="0085532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Pr="0085532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à 12h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> : Foot</w:t>
                                  </w:r>
                                  <w:r w:rsidR="00E824C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457F3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                      </w:t>
                                  </w:r>
                                  <w:r w:rsidR="00E824C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457F3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       </w:t>
                                  </w:r>
                                  <w:r w:rsidRPr="0085532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>14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Pr="0085532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à 1</w:t>
                                  </w:r>
                                  <w:r w:rsidR="002B271E" w:rsidRPr="0085532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  <w:t>7h</w:t>
                                  </w:r>
                                  <w:r w:rsidR="002B271E" w:rsidRPr="0085532A">
                                    <w:rPr>
                                      <w:color w:val="002060"/>
                                      <w:sz w:val="22"/>
                                      <w:szCs w:val="22"/>
                                    </w:rPr>
                                    <w:t> :</w:t>
                                  </w:r>
                                  <w:r w:rsidR="002B271E" w:rsidRPr="00863017">
                                    <w:rPr>
                                      <w:b/>
                                      <w:color w:val="002060"/>
                                    </w:rPr>
                                    <w:t xml:space="preserve"> 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Course orientation spéciale Pâques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05C36" id="Zone de texte 16" o:spid="_x0000_s1035" type="#_x0000_t202" style="position:absolute;margin-left:13.45pt;margin-top:126.95pt;width:155.15pt;height:7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" fillcolor="white [3201]" stroked="f" strokeweight=".5pt">
                      <v:fill opacity="0"/>
                      <v:textbox>
                        <w:txbxContent>
                          <w:p w:rsidR="00405EC0" w:rsidRPr="00240668" w:rsidRDefault="00405EC0" w:rsidP="0024066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Lundi 9</w:t>
                            </w:r>
                            <w:r w:rsidR="00014ACE"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 xml:space="preserve"> avril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 :</w:t>
                            </w:r>
                            <w:r w:rsidRPr="00863017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                     </w:t>
                            </w:r>
                            <w:r w:rsidRPr="0085532A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>10</w:t>
                            </w:r>
                            <w:r w:rsidR="00F33AA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>h</w:t>
                            </w:r>
                            <w:r w:rsidRPr="0085532A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 xml:space="preserve"> à 12h</w:t>
                            </w:r>
                            <w:r w:rsidR="00F33AA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> : Foot</w:t>
                            </w:r>
                            <w:r w:rsidR="00E824CC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57F3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 w:rsidR="00E824CC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57F3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85532A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>14</w:t>
                            </w:r>
                            <w:r w:rsidR="00F33AA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>h</w:t>
                            </w:r>
                            <w:r w:rsidRPr="0085532A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 xml:space="preserve"> à 1</w:t>
                            </w:r>
                            <w:r w:rsidR="002B271E" w:rsidRPr="0085532A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  <w:t>7h</w:t>
                            </w:r>
                            <w:r w:rsidR="002B271E" w:rsidRPr="0085532A">
                              <w:rPr>
                                <w:color w:val="002060"/>
                                <w:sz w:val="22"/>
                                <w:szCs w:val="22"/>
                              </w:rPr>
                              <w:t> :</w:t>
                            </w:r>
                            <w:r w:rsidR="002B271E" w:rsidRPr="00863017">
                              <w:rPr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F33AA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Course orientation spéciale Pâques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5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D149F8F" wp14:editId="3B39E3AD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3671665</wp:posOffset>
                      </wp:positionV>
                      <wp:extent cx="2060812" cy="887105"/>
                      <wp:effectExtent l="0" t="0" r="0" b="0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812" cy="887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13DCF" w:rsidRPr="004514B3" w:rsidRDefault="002B271E" w:rsidP="00D13DCF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Mercredi 11 </w:t>
                                  </w:r>
                                  <w:r w:rsidR="00014ACE"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avril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 :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 xml:space="preserve">           </w:t>
                                  </w:r>
                                  <w:r w:rsidR="00D13DCF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   </w:t>
                                  </w:r>
                                  <w:r w:rsidR="00F33A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Journée Lyonnaise</w:t>
                                  </w:r>
                                </w:p>
                                <w:p w:rsidR="002B271E" w:rsidRPr="00863017" w:rsidRDefault="002B271E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49F8F" id="Zone de texte 22" o:spid="_x0000_s1036" type="#_x0000_t202" style="position:absolute;margin-left:14.45pt;margin-top:289.1pt;width:162.25pt;height:6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" fillcolor="white [3201]" stroked="f" strokeweight=".5pt">
                      <v:fill opacity="0"/>
                      <v:textbox>
                        <w:txbxContent>
                          <w:p w:rsidR="00D13DCF" w:rsidRPr="004514B3" w:rsidRDefault="002B271E" w:rsidP="00D13DCF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 xml:space="preserve">Mercredi 11 </w:t>
                            </w:r>
                            <w:r w:rsidR="00014ACE"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avril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 :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 xml:space="preserve">           </w:t>
                            </w:r>
                            <w:r w:rsidR="00D13DCF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   </w:t>
                            </w:r>
                            <w:r w:rsidR="00F33AA8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Journée Lyonnaise</w:t>
                            </w:r>
                          </w:p>
                          <w:p w:rsidR="002B271E" w:rsidRPr="00863017" w:rsidRDefault="002B271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5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6E03C90" wp14:editId="53803C8C">
                      <wp:simplePos x="0" y="0"/>
                      <wp:positionH relativeFrom="column">
                        <wp:posOffset>159707</wp:posOffset>
                      </wp:positionH>
                      <wp:positionV relativeFrom="paragraph">
                        <wp:posOffset>4732579</wp:posOffset>
                      </wp:positionV>
                      <wp:extent cx="1781503" cy="851338"/>
                      <wp:effectExtent l="0" t="0" r="0" b="0"/>
                      <wp:wrapNone/>
                      <wp:docPr id="40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503" cy="8513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207F5" w:rsidRPr="004207F5" w:rsidRDefault="004207F5">
                                  <w:pPr>
                                    <w:rPr>
                                      <w:rFonts w:ascii="Times New Roman" w:hAnsi="Times New Roman" w:cs="Times New Roman"/>
                                      <w:color w:val="7030A0"/>
                                      <w:sz w:val="22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Jeudi 12 </w:t>
                                  </w:r>
                                  <w:r w:rsidR="00014ACE"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avril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4"/>
                                      <w:u w:val="single"/>
                                    </w:rPr>
                                    <w:t> :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 xml:space="preserve">                          </w:t>
                                  </w:r>
                                  <w:r w:rsidR="00D13DCF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10h à 12h : Tournoi de foot       14h à 17h</w:t>
                                  </w:r>
                                  <w:r w:rsidR="00E824C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> :</w:t>
                                  </w:r>
                                  <w:r w:rsidR="00D13DCF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</w:rPr>
                                    <w:t xml:space="preserve"> Défi E-SPORT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03C90" id="Zone de texte 40" o:spid="_x0000_s1037" type="#_x0000_t202" style="position:absolute;margin-left:12.6pt;margin-top:372.65pt;width:140.3pt;height:67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" fillcolor="white [3201]" stroked="f" strokeweight=".5pt">
                      <v:fill opacity="0"/>
                      <v:textbox>
                        <w:txbxContent>
                          <w:p w:rsidR="004207F5" w:rsidRPr="004207F5" w:rsidRDefault="004207F5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 xml:space="preserve">Jeudi 12 </w:t>
                            </w:r>
                            <w:r w:rsidR="00014ACE"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avril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u w:val="single"/>
                              </w:rPr>
                              <w:t> :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 xml:space="preserve">                          </w:t>
                            </w:r>
                            <w:r w:rsidR="00D13DCF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10h à 12h : Tournoi de foot       14h à 17h</w:t>
                            </w:r>
                            <w:r w:rsidR="00E824CC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 :</w:t>
                            </w:r>
                            <w:r w:rsidR="00D13DCF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 Défi E-SPORT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0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99FB7B3" wp14:editId="7F573CFE">
                      <wp:simplePos x="0" y="0"/>
                      <wp:positionH relativeFrom="column">
                        <wp:posOffset>338447</wp:posOffset>
                      </wp:positionH>
                      <wp:positionV relativeFrom="paragraph">
                        <wp:posOffset>903216</wp:posOffset>
                      </wp:positionV>
                      <wp:extent cx="1733996" cy="522515"/>
                      <wp:effectExtent l="0" t="0" r="19050" b="11430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996" cy="522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>
                                  <a:alpha val="65000"/>
                                </a:srgbClr>
                              </a:solidFill>
                              <a:ln w="6350">
                                <a:solidFill>
                                  <a:srgbClr val="7030A0"/>
                                </a:solidFill>
                              </a:ln>
                              <a:effectLst>
                                <a:softEdge rad="31750"/>
                              </a:effectLst>
                            </wps:spPr>
                            <wps:txbx>
                              <w:txbxContent>
                                <w:p w:rsidR="00405EC0" w:rsidRPr="002C2BDB" w:rsidRDefault="00405EC0" w:rsidP="00405EC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2C2BDB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FFFF" w:themeColor="background1"/>
                                      <w:sz w:val="22"/>
                                    </w:rPr>
                                    <w:t>L’accueil se fera au stade du Soleil de 8h45 à 9h30</w:t>
                                  </w:r>
                                </w:p>
                                <w:p w:rsidR="00405EC0" w:rsidRDefault="00405E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FB7B3" id="Zone de texte 9" o:spid="_x0000_s1038" type="#_x0000_t202" style="position:absolute;margin-left:26.65pt;margin-top:71.1pt;width:136.55pt;height:4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" fillcolor="#7030a0" strokecolor="#7030a0" strokeweight=".5pt">
                      <v:fill opacity="42662f"/>
                      <v:textbox>
                        <w:txbxContent>
                          <w:p w:rsidR="00405EC0" w:rsidRPr="002C2BDB" w:rsidRDefault="00405EC0" w:rsidP="00405EC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2C2B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L’accueil se fera au stade du Soleil de 8h45 à 9h30</w:t>
                            </w:r>
                          </w:p>
                          <w:p w:rsidR="00405EC0" w:rsidRDefault="00405EC0"/>
                        </w:txbxContent>
                      </v:textbox>
                    </v:shape>
                  </w:pict>
                </mc:Fallback>
              </mc:AlternateContent>
            </w:r>
            <w:r w:rsidR="00941AF2">
              <w:t xml:space="preserve"> </w:t>
            </w:r>
          </w:p>
        </w:tc>
        <w:tc>
          <w:tcPr>
            <w:tcW w:w="248" w:type="pct"/>
          </w:tcPr>
          <w:p w:rsidR="00EF7C69" w:rsidRPr="002360E7" w:rsidRDefault="007D7F2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0CBDCED" wp14:editId="37E7454B">
                  <wp:simplePos x="0" y="0"/>
                  <wp:positionH relativeFrom="column">
                    <wp:posOffset>-222885</wp:posOffset>
                  </wp:positionH>
                  <wp:positionV relativeFrom="paragraph">
                    <wp:posOffset>6201410</wp:posOffset>
                  </wp:positionV>
                  <wp:extent cx="818515" cy="821055"/>
                  <wp:effectExtent l="19050" t="0" r="19685" b="26479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_club4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8210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" w:type="pct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1334" w:type="pct"/>
          </w:tcPr>
          <w:p w:rsidR="00EF7C69" w:rsidRPr="002360E7" w:rsidRDefault="00EF7C69">
            <w:pPr>
              <w:rPr>
                <w:noProof/>
              </w:rPr>
            </w:pPr>
          </w:p>
          <w:p w:rsidR="00EF7C69" w:rsidRPr="002360E7" w:rsidRDefault="00EE1A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3E8271" wp14:editId="211F1699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255905</wp:posOffset>
                      </wp:positionV>
                      <wp:extent cx="2458085" cy="2743200"/>
                      <wp:effectExtent l="19050" t="19050" r="37465" b="38100"/>
                      <wp:wrapNone/>
                      <wp:docPr id="24" name="Rectangle : coins arrondi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8085" cy="2743200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  <a:gs pos="27450">
                                    <a:srgbClr val="ACCEE5"/>
                                  </a:gs>
                                  <a:gs pos="75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83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207F5" w:rsidRPr="00B7423A" w:rsidRDefault="004207F5" w:rsidP="00B742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3E8271" id="Rectangle : coins arrondis 24" o:spid="_x0000_s1039" style="position:absolute;margin-left:28.65pt;margin-top:20.15pt;width:193.55pt;height:3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" fillcolor="#accee5" strokecolor="white [3212]" strokeweight="4.5pt">
                      <v:fill color2="#99c2df [1301]" colors="0 #accee5;17990f #accee5;.75 #cce1ef;54395f #cce1ef;1 #9ac3e0" focus="100%" type="gradient"/>
                      <v:textbox>
                        <w:txbxContent>
                          <w:p w:rsidR="004207F5" w:rsidRPr="00B7423A" w:rsidRDefault="004207F5" w:rsidP="00B74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16C9884" wp14:editId="5E23D572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3630295</wp:posOffset>
                      </wp:positionV>
                      <wp:extent cx="2286000" cy="2732405"/>
                      <wp:effectExtent l="19050" t="19050" r="38100" b="29845"/>
                      <wp:wrapNone/>
                      <wp:docPr id="38" name="Rectangle : coins arrondi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2732405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  <a:gs pos="27450">
                                    <a:srgbClr val="ACCEE5"/>
                                  </a:gs>
                                  <a:gs pos="75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83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2BDB" w:rsidRPr="00847AAF" w:rsidRDefault="002C2BDB" w:rsidP="002C2B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16"/>
                                      <w:u w:val="single"/>
                                    </w:rPr>
                                  </w:pPr>
                                  <w:r w:rsidRPr="00847AA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16"/>
                                      <w:u w:val="single"/>
                                    </w:rPr>
                                    <w:t xml:space="preserve">EQUIPEMENT PERSONNEL A PREVOIR </w:t>
                                  </w:r>
                                </w:p>
                                <w:p w:rsidR="002C2BDB" w:rsidRPr="00863017" w:rsidRDefault="002C2BDB" w:rsidP="002C2B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SAC DE SPORT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PAIRE DE CHAUSSURE DE SPORT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TENUE DE RECHANGE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PAIRE DE BAS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SURVETEMENT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SERVIETTE DE TOILETTE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1 TENUE DE</w:t>
                                  </w:r>
                                  <w:r w:rsidR="00E64080"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2"/>
                                      <w:szCs w:val="16"/>
                                    </w:rPr>
                                    <w:t>PLUIE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16"/>
                                    </w:rPr>
                                    <w:t xml:space="preserve">                                         </w:t>
                                  </w:r>
                                </w:p>
                                <w:p w:rsidR="002C2BDB" w:rsidRDefault="002C2BDB" w:rsidP="002C2B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6C9884" id="Rectangle : coins arrondis 38" o:spid="_x0000_s1040" style="position:absolute;margin-left:51.75pt;margin-top:285.85pt;width:180pt;height:215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" fillcolor="#accee5" strokecolor="white [3212]" strokeweight="4.5pt">
                      <v:fill color2="#99c2df [1301]" colors="0 #accee5;17990f #accee5;.75 #cce1ef;54395f #cce1ef;1 #9ac3e0" focus="100%" type="gradient"/>
                      <v:textbox>
                        <w:txbxContent>
                          <w:p w:rsidR="002C2BDB" w:rsidRPr="00847AAF" w:rsidRDefault="002C2BDB" w:rsidP="002C2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16"/>
                                <w:u w:val="single"/>
                              </w:rPr>
                            </w:pPr>
                            <w:r w:rsidRPr="00847A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16"/>
                                <w:u w:val="single"/>
                              </w:rPr>
                              <w:t xml:space="preserve">EQUIPEMENT PERSONNEL A PREVOIR </w:t>
                            </w:r>
                          </w:p>
                          <w:p w:rsidR="002C2BDB" w:rsidRPr="00863017" w:rsidRDefault="002C2BDB" w:rsidP="002C2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SAC DE SPORT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PAIRE DE CHAUSSURE DE SPORT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TENUE DE RECHANGE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PAIRE DE BAS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SURVETEMENT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SERVIETTE DE TOILETTE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1 TENUE DE</w:t>
                            </w:r>
                            <w:r w:rsidR="00E64080"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 xml:space="preserve"> 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2"/>
                                <w:szCs w:val="16"/>
                              </w:rPr>
                              <w:t>PLUIE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16"/>
                              </w:rPr>
                              <w:t xml:space="preserve">                                         </w:t>
                            </w:r>
                          </w:p>
                          <w:p w:rsidR="002C2BDB" w:rsidRDefault="002C2BDB" w:rsidP="002C2B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742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C059EC" wp14:editId="31466E9A">
                      <wp:simplePos x="0" y="0"/>
                      <wp:positionH relativeFrom="column">
                        <wp:posOffset>480051</wp:posOffset>
                      </wp:positionH>
                      <wp:positionV relativeFrom="paragraph">
                        <wp:posOffset>2177283</wp:posOffset>
                      </wp:positionV>
                      <wp:extent cx="1786270" cy="627321"/>
                      <wp:effectExtent l="0" t="0" r="23495" b="20955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270" cy="627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>
                                  <a:alpha val="65000"/>
                                </a:srgbClr>
                              </a:solidFill>
                              <a:ln w="6350">
                                <a:solidFill>
                                  <a:srgbClr val="7030A0"/>
                                </a:solidFill>
                              </a:ln>
                              <a:effectLst>
                                <a:softEdge rad="31750"/>
                              </a:effectLst>
                            </wps:spPr>
                            <wps:txbx>
                              <w:txbxContent>
                                <w:p w:rsidR="002B271E" w:rsidRPr="002C2BDB" w:rsidRDefault="009F254E" w:rsidP="002C2B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C2BDB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FFFF" w:themeColor="background1"/>
                                      <w:sz w:val="28"/>
                                    </w:rPr>
                                    <w:t>Retour en famille à 17h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059EC" id="Zone de texte 33" o:spid="_x0000_s1041" type="#_x0000_t202" style="position:absolute;margin-left:37.8pt;margin-top:171.45pt;width:140.65pt;height:4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" fillcolor="#7030a0" strokecolor="#7030a0" strokeweight=".5pt">
                      <v:fill opacity="42662f"/>
                      <v:textbox>
                        <w:txbxContent>
                          <w:p w:rsidR="002B271E" w:rsidRPr="002C2BDB" w:rsidRDefault="009F254E" w:rsidP="002C2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 w:rsidRPr="002C2B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Retour en famille à 17h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42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60DE8CD" wp14:editId="0EA8FF08">
                      <wp:simplePos x="0" y="0"/>
                      <wp:positionH relativeFrom="column">
                        <wp:posOffset>307752</wp:posOffset>
                      </wp:positionH>
                      <wp:positionV relativeFrom="paragraph">
                        <wp:posOffset>410226</wp:posOffset>
                      </wp:positionV>
                      <wp:extent cx="1959173" cy="1828800"/>
                      <wp:effectExtent l="0" t="0" r="0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9173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7423A" w:rsidRPr="00B7423A" w:rsidRDefault="00B7423A" w:rsidP="00B742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B7423A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u w:val="single"/>
                                    </w:rPr>
                                    <w:t>RESTAURATION :</w:t>
                                  </w:r>
                                </w:p>
                                <w:p w:rsidR="00B7423A" w:rsidRPr="00B7423A" w:rsidRDefault="00B7423A" w:rsidP="00B742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423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  <w:t>Le repas de midi sera à la charge des familles – Pique-nique tiré du sac</w:t>
                                  </w:r>
                                </w:p>
                                <w:p w:rsidR="00B7423A" w:rsidRPr="00B7423A" w:rsidRDefault="00B7423A" w:rsidP="00B742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423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  <w:szCs w:val="24"/>
                                    </w:rPr>
                                    <w:t>Le goûter de 16h sera fourni par l’organisateur.</w:t>
                                  </w:r>
                                </w:p>
                                <w:p w:rsidR="00B7423A" w:rsidRDefault="00B7423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DE8CD" id="Zone de texte 3" o:spid="_x0000_s1042" type="#_x0000_t202" style="position:absolute;margin-left:24.25pt;margin-top:32.3pt;width:154.25pt;height:2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" fillcolor="white [3201]" stroked="f" strokeweight=".5pt">
                      <v:fill opacity="0"/>
                      <v:textbox>
                        <w:txbxContent>
                          <w:p w:rsidR="00B7423A" w:rsidRPr="00B7423A" w:rsidRDefault="00B7423A" w:rsidP="00B74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7423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RESTAURATION :</w:t>
                            </w:r>
                          </w:p>
                          <w:p w:rsidR="00B7423A" w:rsidRPr="00B7423A" w:rsidRDefault="00B7423A" w:rsidP="00B74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423A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Le repas de midi sera à la charge des familles – Pique-nique tiré du sac</w:t>
                            </w:r>
                          </w:p>
                          <w:p w:rsidR="00B7423A" w:rsidRPr="00B7423A" w:rsidRDefault="00B7423A" w:rsidP="00B74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423A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Le goûter de 16h sera fourni par l’organisateur.</w:t>
                            </w:r>
                          </w:p>
                          <w:p w:rsidR="00B7423A" w:rsidRDefault="00B7423A"/>
                        </w:txbxContent>
                      </v:textbox>
                    </v:shape>
                  </w:pict>
                </mc:Fallback>
              </mc:AlternateContent>
            </w:r>
            <w:r w:rsidR="002360E7" w:rsidRPr="002360E7">
              <w:rPr>
                <w:noProof/>
              </w:rPr>
              <w:t>.</w:t>
            </w:r>
          </w:p>
        </w:tc>
        <w:tc>
          <w:tcPr>
            <w:tcW w:w="250" w:type="pct"/>
          </w:tcPr>
          <w:p w:rsidR="00EF7C69" w:rsidRPr="002360E7" w:rsidRDefault="006C14A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044C8172" wp14:editId="060E93FC">
                  <wp:simplePos x="0" y="0"/>
                  <wp:positionH relativeFrom="column">
                    <wp:posOffset>-6763929</wp:posOffset>
                  </wp:positionH>
                  <wp:positionV relativeFrom="paragraph">
                    <wp:posOffset>-457200</wp:posOffset>
                  </wp:positionV>
                  <wp:extent cx="11094675" cy="7979476"/>
                  <wp:effectExtent l="0" t="0" r="0" b="254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appy-easter-bunny-eggs-wallpaper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7110" cy="79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" w:type="pct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1337" w:type="pct"/>
          </w:tcPr>
          <w:p w:rsidR="00EF7C69" w:rsidRPr="002360E7" w:rsidRDefault="00EF7C69">
            <w:pPr>
              <w:rPr>
                <w:noProof/>
              </w:rPr>
            </w:pPr>
          </w:p>
          <w:p w:rsidR="0090092F" w:rsidRPr="002360E7" w:rsidRDefault="0090092F" w:rsidP="0090092F">
            <w:pPr>
              <w:pStyle w:val="Lgende"/>
              <w:rPr>
                <w:noProof/>
              </w:rPr>
            </w:pPr>
          </w:p>
          <w:p w:rsidR="00EF7C69" w:rsidRPr="002360E7" w:rsidRDefault="0090092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4FEC68" wp14:editId="2D2D4506">
                      <wp:simplePos x="0" y="0"/>
                      <wp:positionH relativeFrom="column">
                        <wp:posOffset>313764</wp:posOffset>
                      </wp:positionH>
                      <wp:positionV relativeFrom="paragraph">
                        <wp:posOffset>2224569</wp:posOffset>
                      </wp:positionV>
                      <wp:extent cx="2315689" cy="3811979"/>
                      <wp:effectExtent l="0" t="0" r="27940" b="17145"/>
                      <wp:wrapNone/>
                      <wp:docPr id="29" name="Rectangle : coins arrondi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5689" cy="3811979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  <a:gs pos="27450">
                                    <a:srgbClr val="ACCEE5"/>
                                  </a:gs>
                                  <a:gs pos="75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83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092F" w:rsidRPr="00863017" w:rsidRDefault="0090092F" w:rsidP="00E73BF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 xml:space="preserve">Afin de pouvoir confirmer les réservations des activités, le retour des inscriptions devra se faire avant le vendredi </w:t>
                                  </w:r>
                                  <w:r w:rsidR="00E73BF2"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>30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 xml:space="preserve"> </w:t>
                                  </w:r>
                                  <w:r w:rsidR="00E73BF2"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>mars</w:t>
                                  </w: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>. Un nombre minimum de 12 enfants devra être enregistré à cette date pour le déroulement du stage. Il sera demandé une participation financière de 60€ pour les stagiaires licenciés du FCOFI.</w:t>
                                  </w:r>
                                </w:p>
                                <w:p w:rsidR="0090092F" w:rsidRPr="00863017" w:rsidRDefault="0090092F" w:rsidP="002C2B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</w:pPr>
                                  <w:r w:rsidRPr="008630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  <w:t>Une inscription à la journée peut être organisée, dans la limite des places disponibles sur la journée choisie : 15 €.</w:t>
                                  </w:r>
                                </w:p>
                                <w:p w:rsidR="0090092F" w:rsidRPr="00863017" w:rsidRDefault="0090092F" w:rsidP="002C2B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4FEC68" id="Rectangle : coins arrondis 29" o:spid="_x0000_s1043" style="position:absolute;margin-left:24.7pt;margin-top:175.15pt;width:182.35pt;height:30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" fillcolor="#accee5" strokecolor="white [3212]" strokeweight="1.5pt">
                      <v:fill color2="#99c2df [1301]" colors="0 #accee5;17990f #accee5;.75 #cce1ef;54395f #cce1ef;1 #9ac3e0" focus="100%" type="gradient"/>
                      <v:textbox>
                        <w:txbxContent>
                          <w:p w:rsidR="0090092F" w:rsidRPr="00863017" w:rsidRDefault="0090092F" w:rsidP="00E73B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 xml:space="preserve">Afin de pouvoir confirmer les réservations des activités, le retour des inscriptions devra se faire avant le vendredi </w:t>
                            </w:r>
                            <w:r w:rsidR="00E73BF2"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30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="00E73BF2"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mars</w:t>
                            </w: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. Un nombre minimum de 12 enfants devra être enregistré à cette date pour le déroulement du stage. Il sera demandé une participation financière de 60€ pour les stagiaires licenciés du FCOFI.</w:t>
                            </w:r>
                          </w:p>
                          <w:p w:rsidR="0090092F" w:rsidRPr="00863017" w:rsidRDefault="0090092F" w:rsidP="002C2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  <w:t>Une inscription à la journée peut être organisée, dans la limite des places disponibles sur la journée choisie : 15 €.</w:t>
                            </w:r>
                          </w:p>
                          <w:p w:rsidR="0090092F" w:rsidRPr="00863017" w:rsidRDefault="0090092F" w:rsidP="002C2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EF7C69" w:rsidRPr="002360E7" w:rsidRDefault="00631871">
      <w:pPr>
        <w:pStyle w:val="Sansinterlign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BDB898" wp14:editId="555F68A6">
                <wp:simplePos x="0" y="0"/>
                <wp:positionH relativeFrom="margin">
                  <wp:posOffset>-268013</wp:posOffset>
                </wp:positionH>
                <wp:positionV relativeFrom="paragraph">
                  <wp:posOffset>-6831330</wp:posOffset>
                </wp:positionV>
                <wp:extent cx="3099460" cy="890649"/>
                <wp:effectExtent l="19050" t="19050" r="24765" b="2413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460" cy="89064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27450">
                              <a:srgbClr val="ACCEE5"/>
                            </a:gs>
                            <a:gs pos="7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3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bg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1871" w:rsidRDefault="00631871" w:rsidP="00631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B3711" w:themeColor="accent6" w:themeShade="80"/>
                                <w:sz w:val="32"/>
                              </w:rPr>
                            </w:pPr>
                            <w:r w:rsidRPr="00B7423A">
                              <w:rPr>
                                <w:rFonts w:ascii="Times New Roman" w:hAnsi="Times New Roman" w:cs="Times New Roman"/>
                                <w:b/>
                                <w:color w:val="6B3711" w:themeColor="accent6" w:themeShade="80"/>
                                <w:sz w:val="32"/>
                              </w:rPr>
                              <w:t>PROGRAMME DE 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B3711" w:themeColor="accent6" w:themeShade="80"/>
                                <w:sz w:val="32"/>
                              </w:rPr>
                              <w:t>A</w:t>
                            </w:r>
                            <w:r w:rsidRPr="00B7423A">
                              <w:rPr>
                                <w:rFonts w:ascii="Times New Roman" w:hAnsi="Times New Roman" w:cs="Times New Roman"/>
                                <w:b/>
                                <w:color w:val="6B3711" w:themeColor="accent6" w:themeShade="80"/>
                                <w:sz w:val="32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B3711" w:themeColor="accent6" w:themeShade="80"/>
                                <w:sz w:val="32"/>
                              </w:rPr>
                              <w:t>S</w:t>
                            </w:r>
                          </w:p>
                          <w:p w:rsidR="00631871" w:rsidRPr="00B7423A" w:rsidRDefault="00631871" w:rsidP="00631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B3711" w:themeColor="accent6" w:themeShade="80"/>
                                <w:sz w:val="28"/>
                              </w:rPr>
                            </w:pPr>
                            <w:r w:rsidRPr="00B7423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B3711" w:themeColor="accent6" w:themeShade="80"/>
                                <w:sz w:val="28"/>
                              </w:rPr>
                              <w:t>C’EST FORT EN CHOCOLAT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DB898" id="Rectangle : coins arrondis 5" o:spid="_x0000_s1044" style="position:absolute;margin-left:-21.1pt;margin-top:-537.9pt;width:244.05pt;height:70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" fillcolor="#accee5" strokecolor="white [3212]" strokeweight="2.25pt">
                <v:fill color2="#99c2df [1301]" colors="0 #accee5;17990f #accee5;.75 #cce1ef;54395f #cce1ef;1 #9ac3e0" focus="100%" type="gradient"/>
                <v:stroke dashstyle="longDashDot"/>
                <v:textbox>
                  <w:txbxContent>
                    <w:p w:rsidR="00631871" w:rsidRDefault="00631871" w:rsidP="00631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6B3711" w:themeColor="accent6" w:themeShade="80"/>
                          <w:sz w:val="32"/>
                        </w:rPr>
                      </w:pPr>
                      <w:r w:rsidRPr="00B7423A">
                        <w:rPr>
                          <w:rFonts w:ascii="Times New Roman" w:hAnsi="Times New Roman" w:cs="Times New Roman"/>
                          <w:b/>
                          <w:color w:val="6B3711" w:themeColor="accent6" w:themeShade="80"/>
                          <w:sz w:val="32"/>
                        </w:rPr>
                        <w:t>PROGRAMME DE P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6B3711" w:themeColor="accent6" w:themeShade="80"/>
                          <w:sz w:val="32"/>
                        </w:rPr>
                        <w:t>A</w:t>
                      </w:r>
                      <w:r w:rsidRPr="00B7423A">
                        <w:rPr>
                          <w:rFonts w:ascii="Times New Roman" w:hAnsi="Times New Roman" w:cs="Times New Roman"/>
                          <w:b/>
                          <w:color w:val="6B3711" w:themeColor="accent6" w:themeShade="80"/>
                          <w:sz w:val="32"/>
                        </w:rPr>
                        <w:t>QUE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6B3711" w:themeColor="accent6" w:themeShade="80"/>
                          <w:sz w:val="32"/>
                        </w:rPr>
                        <w:t>S</w:t>
                      </w:r>
                    </w:p>
                    <w:p w:rsidR="00631871" w:rsidRPr="00B7423A" w:rsidRDefault="00631871" w:rsidP="00631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6B3711" w:themeColor="accent6" w:themeShade="80"/>
                          <w:sz w:val="28"/>
                        </w:rPr>
                      </w:pPr>
                      <w:r w:rsidRPr="00B7423A">
                        <w:rPr>
                          <w:rFonts w:ascii="Times New Roman" w:hAnsi="Times New Roman" w:cs="Times New Roman"/>
                          <w:b/>
                          <w:i/>
                          <w:color w:val="6B3711" w:themeColor="accent6" w:themeShade="80"/>
                          <w:sz w:val="28"/>
                        </w:rPr>
                        <w:t>C’EST FORT EN CHOCOLAT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73B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7005955</wp:posOffset>
                </wp:positionH>
                <wp:positionV relativeFrom="paragraph">
                  <wp:posOffset>-6858635</wp:posOffset>
                </wp:positionV>
                <wp:extent cx="2232660" cy="2636520"/>
                <wp:effectExtent l="0" t="0" r="15240" b="11430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26365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27450">
                              <a:srgbClr val="ACCEE5"/>
                            </a:gs>
                            <a:gs pos="7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3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92F" w:rsidRPr="00863017" w:rsidRDefault="0090092F" w:rsidP="00900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  <w:t>ENCADREMENT</w:t>
                            </w:r>
                          </w:p>
                          <w:p w:rsidR="0090092F" w:rsidRPr="00863017" w:rsidRDefault="0090092F" w:rsidP="00900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Toutes les personnes intervenantes lors de ce stage sont diplômées d’état et/ou de la Fédération Française de Football</w:t>
                            </w:r>
                          </w:p>
                          <w:p w:rsidR="0090092F" w:rsidRPr="00863017" w:rsidRDefault="0090092F" w:rsidP="00900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  <w:t>ENCADRANTS</w:t>
                            </w:r>
                          </w:p>
                          <w:p w:rsidR="0090092F" w:rsidRPr="00863017" w:rsidRDefault="0090092F" w:rsidP="00900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</w:pPr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 xml:space="preserve">Hervé, Damien, Zachary, Julie, Noémie, Audrey, </w:t>
                            </w:r>
                            <w:proofErr w:type="spellStart"/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Lacène</w:t>
                            </w:r>
                            <w:proofErr w:type="spellEnd"/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, Emma, </w:t>
                            </w:r>
                            <w:proofErr w:type="spellStart"/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Sabri</w:t>
                            </w:r>
                            <w:proofErr w:type="spellEnd"/>
                            <w:r w:rsidRPr="0086301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, Bader</w:t>
                            </w:r>
                            <w:r w:rsidR="00B510F7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</w:rPr>
                              <w:t>, Lauriane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6" o:spid="_x0000_s1045" style="position:absolute;margin-left:551.65pt;margin-top:-540.05pt;width:175.8pt;height:20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" fillcolor="#accee5" strokecolor="white [3212]" strokeweight="1.5pt">
                <v:fill color2="#99c2df [1301]" colors="0 #accee5;17990f #accee5;.75 #cce1ef;54395f #cce1ef;1 #9ac3e0" focus="100%" type="gradient"/>
                <v:textbox>
                  <w:txbxContent>
                    <w:p w:rsidR="0090092F" w:rsidRPr="00863017" w:rsidRDefault="0090092F" w:rsidP="009009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</w:pPr>
                      <w:r w:rsidRPr="00863017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  <w:t>ENCADREMENT</w:t>
                      </w:r>
                    </w:p>
                    <w:p w:rsidR="0090092F" w:rsidRPr="00863017" w:rsidRDefault="0090092F" w:rsidP="0090092F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</w:pPr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Toutes les personnes intervenantes lors de ce stage sont diplômées d’état et/ou de la Fédération Française de Football</w:t>
                      </w:r>
                    </w:p>
                    <w:p w:rsidR="0090092F" w:rsidRPr="00863017" w:rsidRDefault="0090092F" w:rsidP="009009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</w:pPr>
                      <w:r w:rsidRPr="00863017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  <w:t>ENCADRANTS</w:t>
                      </w:r>
                    </w:p>
                    <w:p w:rsidR="0090092F" w:rsidRPr="00863017" w:rsidRDefault="0090092F" w:rsidP="0090092F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</w:pPr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 xml:space="preserve">Hervé, Damien, Zachary, Julie, Noémie, Audrey, </w:t>
                      </w:r>
                      <w:proofErr w:type="spellStart"/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Lacène</w:t>
                      </w:r>
                      <w:proofErr w:type="spellEnd"/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, Emma, </w:t>
                      </w:r>
                      <w:proofErr w:type="spellStart"/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Sabri</w:t>
                      </w:r>
                      <w:proofErr w:type="spellEnd"/>
                      <w:r w:rsidRPr="0086301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, Bader</w:t>
                      </w:r>
                      <w:r w:rsidR="00B510F7">
                        <w:rPr>
                          <w:rFonts w:ascii="Times New Roman" w:hAnsi="Times New Roman" w:cs="Times New Roman"/>
                          <w:color w:val="002060"/>
                          <w:sz w:val="22"/>
                        </w:rPr>
                        <w:t>, Lauriane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F7C69" w:rsidRPr="002360E7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F2"/>
    <w:rsid w:val="00014ACE"/>
    <w:rsid w:val="00020103"/>
    <w:rsid w:val="00032DB3"/>
    <w:rsid w:val="00050AC5"/>
    <w:rsid w:val="00071A0A"/>
    <w:rsid w:val="00071B52"/>
    <w:rsid w:val="000B5970"/>
    <w:rsid w:val="000B6709"/>
    <w:rsid w:val="000B6C99"/>
    <w:rsid w:val="000E4592"/>
    <w:rsid w:val="001118DF"/>
    <w:rsid w:val="001457F3"/>
    <w:rsid w:val="00171572"/>
    <w:rsid w:val="001A4096"/>
    <w:rsid w:val="001C7CE9"/>
    <w:rsid w:val="001D2411"/>
    <w:rsid w:val="001E1D55"/>
    <w:rsid w:val="001E2790"/>
    <w:rsid w:val="001E5D58"/>
    <w:rsid w:val="00207A22"/>
    <w:rsid w:val="00223B81"/>
    <w:rsid w:val="00225F72"/>
    <w:rsid w:val="00226DF4"/>
    <w:rsid w:val="002360E7"/>
    <w:rsid w:val="00240668"/>
    <w:rsid w:val="0024113A"/>
    <w:rsid w:val="00265CC3"/>
    <w:rsid w:val="002A7313"/>
    <w:rsid w:val="002B271E"/>
    <w:rsid w:val="002C04B8"/>
    <w:rsid w:val="002C2BDB"/>
    <w:rsid w:val="002C2E3D"/>
    <w:rsid w:val="002F3604"/>
    <w:rsid w:val="003415E3"/>
    <w:rsid w:val="00372853"/>
    <w:rsid w:val="003737C8"/>
    <w:rsid w:val="003934AD"/>
    <w:rsid w:val="00393E3D"/>
    <w:rsid w:val="00405EC0"/>
    <w:rsid w:val="004207F5"/>
    <w:rsid w:val="0043517A"/>
    <w:rsid w:val="0046103B"/>
    <w:rsid w:val="00471FFD"/>
    <w:rsid w:val="00485661"/>
    <w:rsid w:val="00490DC1"/>
    <w:rsid w:val="004B0C45"/>
    <w:rsid w:val="004B5F3F"/>
    <w:rsid w:val="004D6119"/>
    <w:rsid w:val="004E1A07"/>
    <w:rsid w:val="004F7468"/>
    <w:rsid w:val="00540ADD"/>
    <w:rsid w:val="00546253"/>
    <w:rsid w:val="0059232D"/>
    <w:rsid w:val="00631871"/>
    <w:rsid w:val="00647034"/>
    <w:rsid w:val="006562CB"/>
    <w:rsid w:val="00696C72"/>
    <w:rsid w:val="006C14A9"/>
    <w:rsid w:val="006D4738"/>
    <w:rsid w:val="006E2974"/>
    <w:rsid w:val="006F7181"/>
    <w:rsid w:val="00760758"/>
    <w:rsid w:val="00767A72"/>
    <w:rsid w:val="007A3A8B"/>
    <w:rsid w:val="007D4D5A"/>
    <w:rsid w:val="007D7F25"/>
    <w:rsid w:val="00830E8F"/>
    <w:rsid w:val="00847AAF"/>
    <w:rsid w:val="0085532A"/>
    <w:rsid w:val="00863017"/>
    <w:rsid w:val="008709F6"/>
    <w:rsid w:val="00874EB2"/>
    <w:rsid w:val="00894A61"/>
    <w:rsid w:val="008A75AF"/>
    <w:rsid w:val="008E7884"/>
    <w:rsid w:val="0090092F"/>
    <w:rsid w:val="009253B3"/>
    <w:rsid w:val="00941AF2"/>
    <w:rsid w:val="00944211"/>
    <w:rsid w:val="00962A75"/>
    <w:rsid w:val="0099036A"/>
    <w:rsid w:val="00997D9F"/>
    <w:rsid w:val="009E7A1D"/>
    <w:rsid w:val="009F254E"/>
    <w:rsid w:val="00A227A4"/>
    <w:rsid w:val="00A55FF3"/>
    <w:rsid w:val="00AA311F"/>
    <w:rsid w:val="00AA7409"/>
    <w:rsid w:val="00AC5D36"/>
    <w:rsid w:val="00B133A7"/>
    <w:rsid w:val="00B43067"/>
    <w:rsid w:val="00B510F7"/>
    <w:rsid w:val="00B7423A"/>
    <w:rsid w:val="00BC37E1"/>
    <w:rsid w:val="00C3596A"/>
    <w:rsid w:val="00C9536D"/>
    <w:rsid w:val="00CB1CCB"/>
    <w:rsid w:val="00CE532C"/>
    <w:rsid w:val="00D13DCF"/>
    <w:rsid w:val="00D26201"/>
    <w:rsid w:val="00D276CC"/>
    <w:rsid w:val="00D578DC"/>
    <w:rsid w:val="00D91948"/>
    <w:rsid w:val="00DE7B57"/>
    <w:rsid w:val="00E03D0E"/>
    <w:rsid w:val="00E64080"/>
    <w:rsid w:val="00E73BF2"/>
    <w:rsid w:val="00E824CC"/>
    <w:rsid w:val="00EA7ECF"/>
    <w:rsid w:val="00ED0D9F"/>
    <w:rsid w:val="00EE1AD2"/>
    <w:rsid w:val="00EF11B0"/>
    <w:rsid w:val="00EF7C69"/>
    <w:rsid w:val="00F2634C"/>
    <w:rsid w:val="00F33AA8"/>
    <w:rsid w:val="00F47D29"/>
    <w:rsid w:val="00F92E4E"/>
    <w:rsid w:val="00FB2C23"/>
    <w:rsid w:val="00F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D9DE757-F5DC-40F8-BBDD-85CF8A6F4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fr-FR" w:eastAsia="fr-FR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Pieddepage">
    <w:name w:val="footer"/>
    <w:basedOn w:val="Normal"/>
    <w:link w:val="PieddepageC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depageCar">
    <w:name w:val="Pied de page Car"/>
    <w:basedOn w:val="Policepardfaut"/>
    <w:link w:val="Pieddepage"/>
    <w:uiPriority w:val="2"/>
    <w:rPr>
      <w:rFonts w:asciiTheme="minorHAnsi" w:eastAsiaTheme="minorEastAsia" w:hAnsiTheme="minorHAnsi" w:cstheme="minorBidi"/>
      <w:sz w:val="17"/>
    </w:rPr>
  </w:style>
  <w:style w:type="paragraph" w:styleId="Titre">
    <w:name w:val="Title"/>
    <w:basedOn w:val="Normal"/>
    <w:next w:val="Normal"/>
    <w:link w:val="TitreC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ous-titreCar">
    <w:name w:val="Sous-titre Car"/>
    <w:basedOn w:val="Policepardfaut"/>
    <w:link w:val="Sous-titre"/>
    <w:uiPriority w:val="1"/>
    <w:rPr>
      <w:i/>
      <w:iCs/>
      <w:color w:val="FFFFFF" w:themeColor="background1"/>
      <w:sz w:val="24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ationCar">
    <w:name w:val="Citation Car"/>
    <w:basedOn w:val="Policepardfaut"/>
    <w:link w:val="Citation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Titre3Car">
    <w:name w:val="Titre 3 Car"/>
    <w:basedOn w:val="Policepardfaut"/>
    <w:link w:val="Titre3"/>
    <w:uiPriority w:val="9"/>
    <w:semiHidden/>
    <w:rPr>
      <w:b/>
      <w:bCs/>
    </w:rPr>
  </w:style>
  <w:style w:type="paragraph" w:styleId="Paragraphedeliste">
    <w:name w:val="List Paragraph"/>
    <w:basedOn w:val="Normal"/>
    <w:uiPriority w:val="34"/>
    <w:unhideWhenUsed/>
    <w:qFormat/>
    <w:rsid w:val="00CE532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EMIE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INSERSPORT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NOEMIE</dc:creator>
  <cp:keywords/>
  <cp:lastModifiedBy>FCO FIRMINY INSERSPORT</cp:lastModifiedBy>
  <cp:revision>4</cp:revision>
  <cp:lastPrinted>2018-03-23T14:11:00Z</cp:lastPrinted>
  <dcterms:created xsi:type="dcterms:W3CDTF">2018-03-23T14:01:00Z</dcterms:created>
  <dcterms:modified xsi:type="dcterms:W3CDTF">2018-03-23T14:20:00Z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